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057" w:rsidRDefault="00354057" w:rsidP="00354057">
      <w:pPr>
        <w:rPr>
          <w:rFonts w:asciiTheme="minorHAnsi" w:eastAsiaTheme="minorHAnsi" w:hAnsiTheme="minorHAnsi"/>
          <w:sz w:val="22"/>
          <w:szCs w:val="22"/>
        </w:rPr>
      </w:pPr>
    </w:p>
    <w:p w:rsidR="005F52C1" w:rsidRPr="00D94C37" w:rsidRDefault="005F52C1" w:rsidP="00354057">
      <w:pPr>
        <w:rPr>
          <w:rFonts w:asciiTheme="minorHAnsi" w:eastAsiaTheme="minorHAnsi" w:hAnsiTheme="minorHAnsi"/>
          <w:sz w:val="22"/>
          <w:szCs w:val="22"/>
        </w:rPr>
      </w:pPr>
    </w:p>
    <w:p w:rsidR="00D46CC5" w:rsidRDefault="00D46CC5" w:rsidP="00D46CC5">
      <w:pPr>
        <w:rPr>
          <w:rFonts w:asciiTheme="minorHAnsi" w:hAnsiTheme="minorHAnsi" w:cstheme="minorHAnsi"/>
        </w:rPr>
      </w:pPr>
    </w:p>
    <w:p w:rsidR="00D46CC5" w:rsidRPr="001E3D9F" w:rsidRDefault="00D46CC5" w:rsidP="00D46CC5">
      <w:pPr>
        <w:rPr>
          <w:rFonts w:asciiTheme="minorHAnsi" w:hAnsiTheme="minorHAnsi" w:cstheme="minorHAnsi"/>
        </w:rPr>
      </w:pPr>
    </w:p>
    <w:p w:rsidR="00D46CC5" w:rsidRPr="001E3D9F" w:rsidRDefault="00D46CC5" w:rsidP="00D46CC5">
      <w:pPr>
        <w:rPr>
          <w:rFonts w:asciiTheme="minorHAnsi" w:hAnsiTheme="minorHAnsi" w:cstheme="minorHAnsi"/>
        </w:rPr>
      </w:pPr>
      <w:bookmarkStart w:id="0" w:name="_GoBack"/>
      <w:bookmarkEnd w:id="0"/>
    </w:p>
    <w:p w:rsidR="009D51CD" w:rsidRPr="009D51CD" w:rsidRDefault="009D51CD" w:rsidP="009D51CD">
      <w:pPr>
        <w:rPr>
          <w:rFonts w:asciiTheme="minorHAnsi" w:eastAsiaTheme="minorHAnsi" w:hAnsiTheme="minorHAnsi"/>
          <w:sz w:val="22"/>
          <w:szCs w:val="22"/>
        </w:rPr>
      </w:pPr>
    </w:p>
    <w:p w:rsidR="009D51CD" w:rsidRPr="009D51CD" w:rsidRDefault="009D51CD" w:rsidP="009D51CD">
      <w:pPr>
        <w:rPr>
          <w:rFonts w:asciiTheme="minorHAnsi" w:eastAsiaTheme="minorHAnsi" w:hAnsiTheme="minorHAnsi"/>
          <w:sz w:val="22"/>
          <w:szCs w:val="22"/>
        </w:rPr>
      </w:pPr>
    </w:p>
    <w:p w:rsidR="009D51CD" w:rsidRPr="009D51CD" w:rsidRDefault="009D51CD" w:rsidP="009D51CD">
      <w:pPr>
        <w:rPr>
          <w:rFonts w:asciiTheme="minorHAnsi" w:eastAsiaTheme="minorHAnsi" w:hAnsiTheme="minorHAnsi"/>
          <w:sz w:val="22"/>
          <w:szCs w:val="22"/>
        </w:rPr>
      </w:pPr>
    </w:p>
    <w:p w:rsidR="009D51CD" w:rsidRPr="009D51CD" w:rsidRDefault="009D51CD" w:rsidP="009D51CD">
      <w:pPr>
        <w:rPr>
          <w:rFonts w:asciiTheme="minorHAnsi" w:eastAsiaTheme="minorHAnsi" w:hAnsiTheme="minorHAnsi"/>
          <w:sz w:val="22"/>
          <w:szCs w:val="22"/>
        </w:rPr>
      </w:pPr>
      <w:r w:rsidRPr="009D51CD">
        <w:rPr>
          <w:rFonts w:asciiTheme="minorHAnsi" w:eastAsiaTheme="minorHAnsi" w:hAnsiTheme="minorHAnsi"/>
          <w:sz w:val="22"/>
          <w:szCs w:val="22"/>
        </w:rPr>
        <w:t xml:space="preserve"> </w:t>
      </w:r>
    </w:p>
    <w:p w:rsidR="00D94C37" w:rsidRPr="00D94C37" w:rsidRDefault="00D94C37" w:rsidP="00D94C37">
      <w:pPr>
        <w:rPr>
          <w:rFonts w:asciiTheme="minorHAnsi" w:eastAsiaTheme="minorHAnsi" w:hAnsiTheme="minorHAnsi"/>
          <w:sz w:val="22"/>
          <w:szCs w:val="22"/>
        </w:rPr>
      </w:pPr>
    </w:p>
    <w:sectPr w:rsidR="00D94C37" w:rsidRPr="00D94C37" w:rsidSect="00F2577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8C3" w:rsidRDefault="000A58C3" w:rsidP="00EE7883">
      <w:r>
        <w:separator/>
      </w:r>
    </w:p>
  </w:endnote>
  <w:endnote w:type="continuationSeparator" w:id="0">
    <w:p w:rsidR="000A58C3" w:rsidRDefault="000A58C3" w:rsidP="00EE7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45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CC5" w:rsidRDefault="00D46C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CC5" w:rsidRDefault="00D46C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83" w:rsidRPr="00D10C2C" w:rsidRDefault="00EE7883" w:rsidP="00EE7883">
    <w:pPr>
      <w:pStyle w:val="Footer"/>
      <w:spacing w:line="360" w:lineRule="auto"/>
      <w:rPr>
        <w:rFonts w:ascii="Frutiger 45 Light" w:hAnsi="Frutiger 45 Light"/>
        <w:sz w:val="16"/>
      </w:rPr>
    </w:pPr>
    <w:r w:rsidRPr="00D10C2C">
      <w:rPr>
        <w:rFonts w:ascii="Frutiger 45 Light" w:hAnsi="Frutiger 45 Light"/>
        <w:sz w:val="16"/>
      </w:rPr>
      <w:t>B</w:t>
    </w:r>
    <w:r w:rsidR="00F53950">
      <w:rPr>
        <w:rFonts w:ascii="Frutiger 45 Light" w:hAnsi="Frutiger 45 Light"/>
        <w:sz w:val="16"/>
      </w:rPr>
      <w:t>ox 358425  1900 Commerce Street  Tacoma, WA 98402</w:t>
    </w:r>
  </w:p>
  <w:p w:rsidR="00EE7883" w:rsidRPr="00D10C2C" w:rsidRDefault="00F53950" w:rsidP="00EE7883">
    <w:pPr>
      <w:pStyle w:val="Footer"/>
      <w:spacing w:line="360" w:lineRule="auto"/>
      <w:rPr>
        <w:rFonts w:ascii="Frutiger 45 Light" w:hAnsi="Frutiger 45 Light"/>
        <w:sz w:val="16"/>
      </w:rPr>
    </w:pPr>
    <w:proofErr w:type="gramStart"/>
    <w:r>
      <w:rPr>
        <w:rFonts w:ascii="Frutiger 45 Light" w:hAnsi="Frutiger 45 Light"/>
        <w:sz w:val="16"/>
      </w:rPr>
      <w:t>253.692</w:t>
    </w:r>
    <w:r w:rsidR="00EE7883" w:rsidRPr="00D10C2C">
      <w:rPr>
        <w:rFonts w:ascii="Frutiger 45 Light" w:hAnsi="Frutiger 45 Light"/>
        <w:sz w:val="16"/>
      </w:rPr>
      <w:t>.</w:t>
    </w:r>
    <w:r>
      <w:rPr>
        <w:rFonts w:ascii="Frutiger 45 Light" w:hAnsi="Frutiger 45 Light"/>
        <w:sz w:val="16"/>
      </w:rPr>
      <w:t>5820  fax</w:t>
    </w:r>
    <w:proofErr w:type="gramEnd"/>
    <w:r>
      <w:rPr>
        <w:rFonts w:ascii="Frutiger 45 Light" w:hAnsi="Frutiger 45 Light"/>
        <w:sz w:val="16"/>
      </w:rPr>
      <w:t xml:space="preserve"> 253.692.5825   swcj@uw</w:t>
    </w:r>
    <w:r w:rsidR="00EE7883" w:rsidRPr="00D10C2C">
      <w:rPr>
        <w:rFonts w:ascii="Frutiger 45 Light" w:hAnsi="Frutiger 45 Light"/>
        <w:sz w:val="16"/>
      </w:rPr>
      <w:t xml:space="preserve">.edu   </w:t>
    </w:r>
    <w:r w:rsidR="00C30457">
      <w:rPr>
        <w:rFonts w:ascii="Frutiger 45 Light" w:hAnsi="Frutiger 45 Light"/>
        <w:sz w:val="16"/>
      </w:rPr>
      <w:t>tacoma.uw.edu/</w:t>
    </w:r>
    <w:proofErr w:type="spellStart"/>
    <w:r w:rsidR="00C30457">
      <w:rPr>
        <w:rFonts w:ascii="Frutiger 45 Light" w:hAnsi="Frutiger 45 Light"/>
        <w:sz w:val="16"/>
      </w:rPr>
      <w:t>swcj</w:t>
    </w:r>
    <w:proofErr w:type="spellEnd"/>
  </w:p>
  <w:p w:rsidR="00EE7883" w:rsidRPr="00D10C2C" w:rsidRDefault="00EE7883">
    <w:pPr>
      <w:pStyle w:val="Footer"/>
      <w:rPr>
        <w:rFonts w:ascii="Frutiger 45 Light" w:hAnsi="Frutiger 45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8C3" w:rsidRDefault="000A58C3" w:rsidP="00EE7883">
      <w:r>
        <w:separator/>
      </w:r>
    </w:p>
  </w:footnote>
  <w:footnote w:type="continuationSeparator" w:id="0">
    <w:p w:rsidR="000A58C3" w:rsidRDefault="000A58C3" w:rsidP="00EE7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6CC5" w:rsidRDefault="00D46C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83" w:rsidRDefault="00EE7883">
    <w:pPr>
      <w:pStyle w:val="Header"/>
    </w:pPr>
  </w:p>
  <w:p w:rsidR="00EE7883" w:rsidRDefault="00EE788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883" w:rsidRDefault="00906806" w:rsidP="00EE7883">
    <w:pPr>
      <w:pStyle w:val="Header"/>
      <w:tabs>
        <w:tab w:val="clear" w:pos="9360"/>
        <w:tab w:val="right" w:pos="10440"/>
      </w:tabs>
      <w:ind w:left="-1080"/>
    </w:pPr>
    <w:r>
      <w:rPr>
        <w:noProof/>
      </w:rPr>
      <w:drawing>
        <wp:inline distT="0" distB="0" distL="0" distR="0">
          <wp:extent cx="11487150" cy="390525"/>
          <wp:effectExtent l="0" t="0" r="0" b="0"/>
          <wp:docPr id="437" name="Picture 437" descr="S:\Social_Work_Program\General\Logos\New School of SWCJ Logos\LTRHEAD\SchoolSW-CJ_UWT_LT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7" descr="S:\Social_Work_Program\General\Logos\New School of SWCJ Logos\LTRHEAD\SchoolSW-CJ_UWT_LTRHEAD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FF652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A3CAFAF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F825E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6024AC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0F47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DA5453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B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8AFA1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52C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CE845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C234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8F1148F"/>
    <w:multiLevelType w:val="hybridMultilevel"/>
    <w:tmpl w:val="017EACC8"/>
    <w:lvl w:ilvl="0" w:tplc="19E66E0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ind w:left="2160" w:hanging="360"/>
      </w:pPr>
    </w:lvl>
    <w:lvl w:ilvl="2" w:tplc="001B0409" w:tentative="1">
      <w:start w:val="1"/>
      <w:numFmt w:val="lowerRoman"/>
      <w:lvlText w:val="%3."/>
      <w:lvlJc w:val="right"/>
      <w:pPr>
        <w:ind w:left="2880" w:hanging="180"/>
      </w:pPr>
    </w:lvl>
    <w:lvl w:ilvl="3" w:tplc="000F0409" w:tentative="1">
      <w:start w:val="1"/>
      <w:numFmt w:val="decimal"/>
      <w:lvlText w:val="%4."/>
      <w:lvlJc w:val="left"/>
      <w:pPr>
        <w:ind w:left="3600" w:hanging="360"/>
      </w:pPr>
    </w:lvl>
    <w:lvl w:ilvl="4" w:tplc="00190409" w:tentative="1">
      <w:start w:val="1"/>
      <w:numFmt w:val="lowerLetter"/>
      <w:lvlText w:val="%5."/>
      <w:lvlJc w:val="left"/>
      <w:pPr>
        <w:ind w:left="4320" w:hanging="360"/>
      </w:pPr>
    </w:lvl>
    <w:lvl w:ilvl="5" w:tplc="001B0409" w:tentative="1">
      <w:start w:val="1"/>
      <w:numFmt w:val="lowerRoman"/>
      <w:lvlText w:val="%6."/>
      <w:lvlJc w:val="right"/>
      <w:pPr>
        <w:ind w:left="5040" w:hanging="180"/>
      </w:pPr>
    </w:lvl>
    <w:lvl w:ilvl="6" w:tplc="000F0409" w:tentative="1">
      <w:start w:val="1"/>
      <w:numFmt w:val="decimal"/>
      <w:lvlText w:val="%7."/>
      <w:lvlJc w:val="left"/>
      <w:pPr>
        <w:ind w:left="5760" w:hanging="360"/>
      </w:pPr>
    </w:lvl>
    <w:lvl w:ilvl="7" w:tplc="00190409" w:tentative="1">
      <w:start w:val="1"/>
      <w:numFmt w:val="lowerLetter"/>
      <w:lvlText w:val="%8."/>
      <w:lvlJc w:val="left"/>
      <w:pPr>
        <w:ind w:left="6480" w:hanging="360"/>
      </w:pPr>
    </w:lvl>
    <w:lvl w:ilvl="8" w:tplc="001B0409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CDF45B9"/>
    <w:multiLevelType w:val="hybridMultilevel"/>
    <w:tmpl w:val="0B145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9719D1"/>
    <w:multiLevelType w:val="hybridMultilevel"/>
    <w:tmpl w:val="281C0DE6"/>
    <w:lvl w:ilvl="0" w:tplc="190E71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8C3"/>
    <w:rsid w:val="0005210D"/>
    <w:rsid w:val="000A58C3"/>
    <w:rsid w:val="000D47BF"/>
    <w:rsid w:val="001107E2"/>
    <w:rsid w:val="001226E0"/>
    <w:rsid w:val="00297996"/>
    <w:rsid w:val="002A7C19"/>
    <w:rsid w:val="003314EF"/>
    <w:rsid w:val="00333AC8"/>
    <w:rsid w:val="00354057"/>
    <w:rsid w:val="005114DE"/>
    <w:rsid w:val="005A78FA"/>
    <w:rsid w:val="005F52C1"/>
    <w:rsid w:val="00645509"/>
    <w:rsid w:val="00652594"/>
    <w:rsid w:val="006632EF"/>
    <w:rsid w:val="006A13C1"/>
    <w:rsid w:val="00707D4D"/>
    <w:rsid w:val="0073148C"/>
    <w:rsid w:val="0077480B"/>
    <w:rsid w:val="007D4C27"/>
    <w:rsid w:val="00812581"/>
    <w:rsid w:val="0083181D"/>
    <w:rsid w:val="008A28F0"/>
    <w:rsid w:val="008A716B"/>
    <w:rsid w:val="00906806"/>
    <w:rsid w:val="00931986"/>
    <w:rsid w:val="00966638"/>
    <w:rsid w:val="00983856"/>
    <w:rsid w:val="009B477D"/>
    <w:rsid w:val="009D51CD"/>
    <w:rsid w:val="009D6527"/>
    <w:rsid w:val="00A63D22"/>
    <w:rsid w:val="00AB362D"/>
    <w:rsid w:val="00AB6777"/>
    <w:rsid w:val="00B5356F"/>
    <w:rsid w:val="00B6786C"/>
    <w:rsid w:val="00C30457"/>
    <w:rsid w:val="00C34511"/>
    <w:rsid w:val="00CE2367"/>
    <w:rsid w:val="00D10C2C"/>
    <w:rsid w:val="00D46CC5"/>
    <w:rsid w:val="00D64DF2"/>
    <w:rsid w:val="00D76949"/>
    <w:rsid w:val="00D94C37"/>
    <w:rsid w:val="00DC5920"/>
    <w:rsid w:val="00DC5AD4"/>
    <w:rsid w:val="00DE74CD"/>
    <w:rsid w:val="00E15FF2"/>
    <w:rsid w:val="00E77CB6"/>
    <w:rsid w:val="00EE7883"/>
    <w:rsid w:val="00F06CED"/>
    <w:rsid w:val="00F2577C"/>
    <w:rsid w:val="00F53950"/>
    <w:rsid w:val="00FE560D"/>
    <w:rsid w:val="00FE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6561"/>
    <o:shapelayout v:ext="edit">
      <o:idmap v:ext="edit" data="1"/>
    </o:shapelayout>
  </w:shapeDefaults>
  <w:decimalSymbol w:val="."/>
  <w:listSeparator w:val=","/>
  <w15:chartTrackingRefBased/>
  <w15:docId w15:val="{3EF2B32C-2E3D-45C0-B0A7-650F9EFD1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0E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32EF"/>
  </w:style>
  <w:style w:type="paragraph" w:styleId="Footer">
    <w:name w:val="footer"/>
    <w:basedOn w:val="Normal"/>
    <w:link w:val="FooterChar"/>
    <w:uiPriority w:val="99"/>
    <w:unhideWhenUsed/>
    <w:rsid w:val="00663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32EF"/>
  </w:style>
  <w:style w:type="paragraph" w:styleId="BalloonText">
    <w:name w:val="Balloon Text"/>
    <w:basedOn w:val="Normal"/>
    <w:link w:val="BalloonTextChar"/>
    <w:uiPriority w:val="99"/>
    <w:semiHidden/>
    <w:unhideWhenUsed/>
    <w:rsid w:val="00663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32E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6915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A7C1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148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rmant\AppData\Local\Microsoft\Windows\Temporary%20Internet%20Files\Content.Outlook\LZIMTEAL\School%20of%20SWCJ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of SWCJ Letterhead</Template>
  <TotalTime>21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Washington</Company>
  <LinksUpToDate>false</LinksUpToDate>
  <CharactersWithSpaces>10</CharactersWithSpaces>
  <SharedDoc>false</SharedDoc>
  <HLinks>
    <vt:vector size="6" baseType="variant">
      <vt:variant>
        <vt:i4>7798901</vt:i4>
      </vt:variant>
      <vt:variant>
        <vt:i4>-1</vt:i4>
      </vt:variant>
      <vt:variant>
        <vt:i4>2049</vt:i4>
      </vt:variant>
      <vt:variant>
        <vt:i4>1</vt:i4>
      </vt:variant>
      <vt:variant>
        <vt:lpwstr>UW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 Simonsen</dc:creator>
  <cp:keywords/>
  <dc:description/>
  <cp:lastModifiedBy>Terri Simonsen</cp:lastModifiedBy>
  <cp:revision>17</cp:revision>
  <cp:lastPrinted>2019-06-18T23:27:00Z</cp:lastPrinted>
  <dcterms:created xsi:type="dcterms:W3CDTF">2020-11-10T21:49:00Z</dcterms:created>
  <dcterms:modified xsi:type="dcterms:W3CDTF">2022-10-05T22:23:00Z</dcterms:modified>
</cp:coreProperties>
</file>